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2BB" w:rsidRDefault="009032BB" w:rsidP="009032BB">
      <w:pPr>
        <w:jc w:val="center"/>
        <w:rPr>
          <w:b/>
          <w:color w:val="1F497D"/>
          <w:sz w:val="44"/>
          <w:szCs w:val="44"/>
          <w:lang w:eastAsia="nn-NO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nb-NO"/>
        </w:rPr>
        <w:drawing>
          <wp:inline distT="0" distB="0" distL="0" distR="0" wp14:anchorId="1BBC9894" wp14:editId="2D3620D0">
            <wp:extent cx="5162550" cy="3454200"/>
            <wp:effectExtent l="0" t="0" r="0" b="0"/>
            <wp:docPr id="1" name="Bilde 1" descr="C:\Users\Dove.Lars\AppData\Local\Microsoft\Windows\Temporary Internet Files\Content.Word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ve.Lars\AppData\Local\Microsoft\Windows\Temporary Internet Files\Content.Word\DSC_0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36" cy="345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BB" w:rsidRDefault="009032BB" w:rsidP="00F639DC">
      <w:pPr>
        <w:rPr>
          <w:b/>
          <w:color w:val="1F497D"/>
          <w:sz w:val="44"/>
          <w:szCs w:val="44"/>
          <w:lang w:eastAsia="nn-NO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C706C" w:rsidRPr="009032BB" w:rsidRDefault="001C706C" w:rsidP="00F639DC">
      <w:pPr>
        <w:rPr>
          <w:b/>
          <w:color w:val="1F497D"/>
          <w:sz w:val="52"/>
          <w:szCs w:val="52"/>
          <w:lang w:eastAsia="nn-NO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032BB">
        <w:rPr>
          <w:b/>
          <w:color w:val="1F497D"/>
          <w:sz w:val="52"/>
          <w:szCs w:val="52"/>
          <w:lang w:eastAsia="nn-NO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Bli med på</w:t>
      </w:r>
    </w:p>
    <w:p w:rsidR="00F639DC" w:rsidRPr="009032BB" w:rsidRDefault="00F639DC" w:rsidP="00F639DC">
      <w:pPr>
        <w:rPr>
          <w:b/>
          <w:color w:val="1F497D"/>
          <w:sz w:val="52"/>
          <w:szCs w:val="52"/>
          <w:lang w:eastAsia="nn-NO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032BB">
        <w:rPr>
          <w:b/>
          <w:color w:val="1F497D"/>
          <w:sz w:val="52"/>
          <w:szCs w:val="52"/>
          <w:lang w:eastAsia="nn-NO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DØVESTEVNE I JØLSTER 2. – 4. SEPTEMBER 2016</w:t>
      </w:r>
    </w:p>
    <w:p w:rsidR="00F639DC" w:rsidRPr="001C706C" w:rsidRDefault="00F639DC" w:rsidP="00F639DC">
      <w:pPr>
        <w:rPr>
          <w:color w:val="1F497D"/>
          <w:sz w:val="20"/>
          <w:szCs w:val="20"/>
          <w:lang w:eastAsia="nn-NO"/>
        </w:rPr>
      </w:pPr>
    </w:p>
    <w:p w:rsidR="009032BB" w:rsidRPr="009032BB" w:rsidRDefault="00F639DC" w:rsidP="00F639DC">
      <w:pPr>
        <w:rPr>
          <w:b/>
          <w:bCs/>
          <w:color w:val="C00000"/>
          <w:sz w:val="40"/>
          <w:szCs w:val="40"/>
          <w:lang w:eastAsia="nn-NO"/>
        </w:rPr>
      </w:pPr>
      <w:r w:rsidRPr="009032BB">
        <w:rPr>
          <w:b/>
          <w:bCs/>
          <w:color w:val="C00000"/>
          <w:sz w:val="40"/>
          <w:szCs w:val="40"/>
          <w:lang w:eastAsia="nn-NO"/>
        </w:rPr>
        <w:t>Sted: Thon Hotel Jølster (Skei)</w:t>
      </w:r>
      <w:r w:rsidR="008E2098" w:rsidRPr="009032BB">
        <w:rPr>
          <w:b/>
          <w:bCs/>
          <w:color w:val="C00000"/>
          <w:sz w:val="40"/>
          <w:szCs w:val="40"/>
          <w:lang w:eastAsia="nn-NO"/>
        </w:rPr>
        <w:t xml:space="preserve"> </w:t>
      </w:r>
    </w:p>
    <w:p w:rsidR="009032BB" w:rsidRDefault="009032BB" w:rsidP="00F639DC">
      <w:pPr>
        <w:rPr>
          <w:color w:val="1F497D"/>
          <w:sz w:val="24"/>
          <w:szCs w:val="24"/>
          <w:lang w:eastAsia="nn-NO"/>
        </w:rPr>
      </w:pPr>
    </w:p>
    <w:p w:rsidR="009032BB" w:rsidRDefault="009032BB" w:rsidP="00F639DC">
      <w:pPr>
        <w:rPr>
          <w:color w:val="1F497D"/>
          <w:sz w:val="24"/>
          <w:szCs w:val="24"/>
          <w:lang w:eastAsia="nn-NO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5"/>
        <w:gridCol w:w="1947"/>
      </w:tblGrid>
      <w:tr w:rsidR="009032BB" w:rsidRPr="00F639DC" w:rsidTr="009032BB">
        <w:trPr>
          <w:trHeight w:val="321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  <w:lang w:eastAsia="nn-NO"/>
              </w:rPr>
            </w:pPr>
            <w:r w:rsidRPr="009032BB">
              <w:rPr>
                <w:color w:val="1F497D"/>
                <w:sz w:val="36"/>
                <w:szCs w:val="36"/>
                <w:lang w:eastAsia="nn-NO"/>
              </w:rPr>
              <w:br w:type="page"/>
            </w:r>
            <w:r w:rsidRPr="009032BB">
              <w:rPr>
                <w:b/>
                <w:bCs/>
                <w:color w:val="1F497D"/>
                <w:sz w:val="52"/>
                <w:szCs w:val="52"/>
              </w:rPr>
              <w:t>Priser</w:t>
            </w:r>
            <w:r w:rsidRPr="009032BB">
              <w:rPr>
                <w:b/>
                <w:bCs/>
                <w:color w:val="1F497D"/>
                <w:sz w:val="36"/>
                <w:szCs w:val="36"/>
              </w:rPr>
              <w:t xml:space="preserve"> (alle priser er for en person hele stevnet):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</w:rPr>
            </w:pPr>
          </w:p>
        </w:tc>
      </w:tr>
      <w:tr w:rsidR="009032BB" w:rsidTr="009032BB">
        <w:trPr>
          <w:trHeight w:val="2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</w:rPr>
            </w:pPr>
            <w:r w:rsidRPr="009032BB">
              <w:rPr>
                <w:color w:val="1F497D"/>
                <w:sz w:val="36"/>
                <w:szCs w:val="36"/>
              </w:rPr>
              <w:t>Overnatting i enkeltrom for 1 person inkl. FULLPENSJON (lunsj, middag, overnatting og frokost) fredag til søndag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</w:rPr>
            </w:pPr>
            <w:r w:rsidRPr="009032BB">
              <w:rPr>
                <w:color w:val="1F497D"/>
                <w:sz w:val="36"/>
                <w:szCs w:val="36"/>
              </w:rPr>
              <w:t>Kr    2 790,-</w:t>
            </w:r>
          </w:p>
        </w:tc>
      </w:tr>
      <w:tr w:rsidR="009032BB" w:rsidTr="009032BB">
        <w:trPr>
          <w:trHeight w:val="2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</w:rPr>
            </w:pPr>
            <w:r w:rsidRPr="009032BB">
              <w:rPr>
                <w:color w:val="1F497D"/>
                <w:sz w:val="36"/>
                <w:szCs w:val="36"/>
              </w:rPr>
              <w:t xml:space="preserve">Overnatting i dobbeltrom </w:t>
            </w:r>
            <w:r w:rsidRPr="009032BB">
              <w:rPr>
                <w:b/>
                <w:sz w:val="36"/>
                <w:szCs w:val="36"/>
                <w:u w:val="single"/>
              </w:rPr>
              <w:t>pr person</w:t>
            </w:r>
            <w:r w:rsidRPr="009032BB">
              <w:rPr>
                <w:sz w:val="36"/>
                <w:szCs w:val="36"/>
              </w:rPr>
              <w:t xml:space="preserve"> </w:t>
            </w:r>
            <w:r w:rsidRPr="009032BB">
              <w:rPr>
                <w:color w:val="1F497D"/>
                <w:sz w:val="36"/>
                <w:szCs w:val="36"/>
              </w:rPr>
              <w:t>inkl. FULLPENSJON (lunsj, middag, overnatting og frokost) fredag til søndag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  <w:lang w:val="nn-NO"/>
              </w:rPr>
            </w:pPr>
            <w:r w:rsidRPr="009032BB">
              <w:rPr>
                <w:color w:val="1F497D"/>
                <w:sz w:val="36"/>
                <w:szCs w:val="36"/>
                <w:lang w:val="nn-NO"/>
              </w:rPr>
              <w:t>Kr    2 210,-</w:t>
            </w:r>
          </w:p>
        </w:tc>
      </w:tr>
      <w:tr w:rsidR="009032BB" w:rsidTr="009032BB">
        <w:trPr>
          <w:trHeight w:val="46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2BB" w:rsidRPr="009032BB" w:rsidRDefault="009032BB" w:rsidP="009032BB">
            <w:pPr>
              <w:rPr>
                <w:b/>
                <w:bCs/>
                <w:color w:val="1F497D"/>
                <w:sz w:val="36"/>
                <w:szCs w:val="36"/>
              </w:rPr>
            </w:pPr>
          </w:p>
          <w:p w:rsidR="009032BB" w:rsidRPr="009032BB" w:rsidRDefault="009032BB" w:rsidP="009032BB">
            <w:pPr>
              <w:rPr>
                <w:b/>
                <w:bCs/>
                <w:color w:val="1F497D"/>
                <w:sz w:val="36"/>
                <w:szCs w:val="36"/>
              </w:rPr>
            </w:pPr>
            <w:r w:rsidRPr="009032BB">
              <w:rPr>
                <w:b/>
                <w:bCs/>
                <w:color w:val="1F497D"/>
                <w:sz w:val="36"/>
                <w:szCs w:val="36"/>
              </w:rPr>
              <w:t xml:space="preserve">Priser for barn </w:t>
            </w:r>
            <w:r w:rsidRPr="009032BB">
              <w:rPr>
                <w:color w:val="1F497D"/>
                <w:sz w:val="36"/>
                <w:szCs w:val="36"/>
              </w:rPr>
              <w:t>fredag til søndag</w:t>
            </w:r>
            <w:r w:rsidRPr="009032BB">
              <w:rPr>
                <w:b/>
                <w:bCs/>
                <w:color w:val="1F497D"/>
                <w:sz w:val="36"/>
                <w:szCs w:val="36"/>
              </w:rPr>
              <w:t xml:space="preserve">  i rom med foreldrene: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</w:rPr>
            </w:pPr>
          </w:p>
        </w:tc>
      </w:tr>
      <w:tr w:rsidR="009032BB" w:rsidTr="009032BB">
        <w:trPr>
          <w:trHeight w:val="2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</w:rPr>
            </w:pPr>
            <w:r w:rsidRPr="009032BB">
              <w:rPr>
                <w:color w:val="1F497D"/>
                <w:sz w:val="36"/>
                <w:szCs w:val="36"/>
              </w:rPr>
              <w:t>0 – 4 år uten bruk av ekstraseng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</w:rPr>
            </w:pPr>
            <w:r w:rsidRPr="009032BB">
              <w:rPr>
                <w:color w:val="1F497D"/>
                <w:sz w:val="36"/>
                <w:szCs w:val="36"/>
              </w:rPr>
              <w:t>gratis</w:t>
            </w:r>
          </w:p>
        </w:tc>
      </w:tr>
      <w:tr w:rsidR="009032BB" w:rsidTr="009032BB">
        <w:trPr>
          <w:trHeight w:val="2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</w:rPr>
            </w:pPr>
            <w:r w:rsidRPr="009032BB">
              <w:rPr>
                <w:color w:val="1F497D"/>
                <w:sz w:val="36"/>
                <w:szCs w:val="36"/>
              </w:rPr>
              <w:t>0 – 4 år ved bruk av ekstraseng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</w:rPr>
            </w:pPr>
            <w:r w:rsidRPr="009032BB">
              <w:rPr>
                <w:color w:val="1F497D"/>
                <w:sz w:val="36"/>
                <w:szCs w:val="36"/>
              </w:rPr>
              <w:t>Kr        350,-</w:t>
            </w:r>
          </w:p>
        </w:tc>
      </w:tr>
      <w:tr w:rsidR="009032BB" w:rsidTr="009032BB">
        <w:trPr>
          <w:trHeight w:val="2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</w:rPr>
            </w:pPr>
            <w:r w:rsidRPr="009032BB">
              <w:rPr>
                <w:color w:val="1F497D"/>
                <w:sz w:val="36"/>
                <w:szCs w:val="36"/>
              </w:rPr>
              <w:t>5 – 11 år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</w:rPr>
            </w:pPr>
            <w:r w:rsidRPr="009032BB">
              <w:rPr>
                <w:color w:val="1F497D"/>
                <w:sz w:val="36"/>
                <w:szCs w:val="36"/>
              </w:rPr>
              <w:t>Kr        560,-</w:t>
            </w:r>
          </w:p>
        </w:tc>
      </w:tr>
      <w:tr w:rsidR="009032BB" w:rsidTr="009032BB">
        <w:trPr>
          <w:trHeight w:val="2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  <w:lang w:val="nn-NO"/>
              </w:rPr>
            </w:pPr>
            <w:r w:rsidRPr="009032BB">
              <w:rPr>
                <w:color w:val="1F497D"/>
                <w:sz w:val="36"/>
                <w:szCs w:val="36"/>
                <w:lang w:val="nn-NO"/>
              </w:rPr>
              <w:t xml:space="preserve">11 – 15 år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32BB" w:rsidRPr="009032BB" w:rsidRDefault="009032BB" w:rsidP="009032BB">
            <w:pPr>
              <w:rPr>
                <w:color w:val="1F497D"/>
                <w:sz w:val="36"/>
                <w:szCs w:val="36"/>
                <w:lang w:val="nn-NO"/>
              </w:rPr>
            </w:pPr>
            <w:r w:rsidRPr="009032BB">
              <w:rPr>
                <w:color w:val="1F497D"/>
                <w:sz w:val="36"/>
                <w:szCs w:val="36"/>
                <w:lang w:val="nn-NO"/>
              </w:rPr>
              <w:t>Kr      1100,-</w:t>
            </w:r>
          </w:p>
        </w:tc>
      </w:tr>
    </w:tbl>
    <w:p w:rsidR="009032BB" w:rsidRDefault="009032BB" w:rsidP="009032BB"/>
    <w:p w:rsidR="009032BB" w:rsidRPr="009032BB" w:rsidRDefault="009032BB" w:rsidP="009032BB">
      <w:pPr>
        <w:rPr>
          <w:sz w:val="36"/>
          <w:szCs w:val="36"/>
        </w:rPr>
      </w:pPr>
      <w:r w:rsidRPr="009032BB">
        <w:rPr>
          <w:sz w:val="36"/>
          <w:szCs w:val="36"/>
        </w:rPr>
        <w:t>Reise i privatbiler. Det vil bli gitt reisestøtte til dem som kjører.</w:t>
      </w:r>
    </w:p>
    <w:p w:rsidR="009032BB" w:rsidRPr="002C4490" w:rsidRDefault="009032BB" w:rsidP="009032BB">
      <w:pPr>
        <w:rPr>
          <w:sz w:val="28"/>
          <w:szCs w:val="28"/>
        </w:rPr>
      </w:pPr>
    </w:p>
    <w:p w:rsidR="009032BB" w:rsidRDefault="009032BB">
      <w:pPr>
        <w:rPr>
          <w:color w:val="1F497D"/>
          <w:sz w:val="24"/>
          <w:szCs w:val="24"/>
          <w:lang w:eastAsia="nn-NO"/>
        </w:rPr>
      </w:pPr>
    </w:p>
    <w:p w:rsidR="00F639DC" w:rsidRPr="002C4490" w:rsidRDefault="00F639DC" w:rsidP="00F639DC">
      <w:pPr>
        <w:rPr>
          <w:color w:val="1F497D"/>
          <w:sz w:val="24"/>
          <w:szCs w:val="24"/>
          <w:lang w:eastAsia="nn-NO"/>
        </w:rPr>
      </w:pPr>
    </w:p>
    <w:p w:rsidR="00F639DC" w:rsidRPr="002C4490" w:rsidRDefault="00F639DC" w:rsidP="00F639DC">
      <w:pPr>
        <w:rPr>
          <w:color w:val="1F497D"/>
          <w:sz w:val="24"/>
          <w:szCs w:val="24"/>
          <w:lang w:eastAsia="nn-NO"/>
        </w:rPr>
      </w:pPr>
    </w:p>
    <w:p w:rsidR="00F639DC" w:rsidRPr="009032BB" w:rsidRDefault="001C706C" w:rsidP="00F639DC">
      <w:pPr>
        <w:rPr>
          <w:b/>
          <w:color w:val="FF0000"/>
          <w:sz w:val="40"/>
          <w:szCs w:val="40"/>
          <w:lang w:eastAsia="nb-NO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032BB">
        <w:rPr>
          <w:b/>
          <w:color w:val="FF0000"/>
          <w:sz w:val="40"/>
          <w:szCs w:val="40"/>
          <w:lang w:eastAsia="nb-NO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</w:t>
      </w:r>
      <w:r w:rsidR="00F639DC" w:rsidRPr="009032BB">
        <w:rPr>
          <w:b/>
          <w:color w:val="FF0000"/>
          <w:sz w:val="40"/>
          <w:szCs w:val="40"/>
          <w:lang w:eastAsia="nb-NO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rogram:</w:t>
      </w:r>
    </w:p>
    <w:p w:rsidR="00F639DC" w:rsidRPr="009032BB" w:rsidRDefault="00F639DC" w:rsidP="00F639DC">
      <w:pPr>
        <w:rPr>
          <w:b/>
          <w:bCs/>
          <w:color w:val="1F497D"/>
          <w:sz w:val="40"/>
          <w:szCs w:val="40"/>
          <w:u w:val="single"/>
          <w:lang w:val="nn-NO" w:eastAsia="nn-NO"/>
        </w:rPr>
      </w:pPr>
      <w:r w:rsidRPr="009032BB">
        <w:rPr>
          <w:b/>
          <w:bCs/>
          <w:color w:val="1F497D"/>
          <w:sz w:val="40"/>
          <w:szCs w:val="40"/>
          <w:u w:val="single"/>
          <w:lang w:val="nn-NO" w:eastAsia="nn-NO"/>
        </w:rPr>
        <w:t>Fredag 2. september 2016</w:t>
      </w:r>
    </w:p>
    <w:p w:rsidR="001C706C" w:rsidRPr="009032BB" w:rsidRDefault="001C706C" w:rsidP="001C706C">
      <w:pPr>
        <w:numPr>
          <w:ilvl w:val="0"/>
          <w:numId w:val="1"/>
        </w:numPr>
        <w:rPr>
          <w:color w:val="1F497D"/>
          <w:sz w:val="40"/>
          <w:szCs w:val="40"/>
          <w:lang w:val="nn-NO" w:eastAsia="nn-NO"/>
        </w:rPr>
      </w:pPr>
      <w:proofErr w:type="spellStart"/>
      <w:r w:rsidRPr="009032BB">
        <w:rPr>
          <w:color w:val="1F497D"/>
          <w:sz w:val="40"/>
          <w:szCs w:val="40"/>
          <w:lang w:val="nn-NO" w:eastAsia="nn-NO"/>
        </w:rPr>
        <w:t>A</w:t>
      </w:r>
      <w:r w:rsidR="00F639DC" w:rsidRPr="009032BB">
        <w:rPr>
          <w:color w:val="1F497D"/>
          <w:sz w:val="40"/>
          <w:szCs w:val="40"/>
          <w:lang w:val="nn-NO" w:eastAsia="nn-NO"/>
        </w:rPr>
        <w:t>nkomst</w:t>
      </w:r>
      <w:proofErr w:type="spellEnd"/>
    </w:p>
    <w:p w:rsidR="001C706C" w:rsidRPr="009032BB" w:rsidRDefault="001C706C" w:rsidP="001C706C">
      <w:pPr>
        <w:numPr>
          <w:ilvl w:val="0"/>
          <w:numId w:val="1"/>
        </w:numPr>
        <w:rPr>
          <w:color w:val="1F497D"/>
          <w:sz w:val="40"/>
          <w:szCs w:val="40"/>
          <w:lang w:eastAsia="nn-NO"/>
        </w:rPr>
      </w:pPr>
      <w:r w:rsidRPr="009032BB">
        <w:rPr>
          <w:color w:val="1F497D"/>
          <w:sz w:val="40"/>
          <w:szCs w:val="40"/>
          <w:lang w:eastAsia="nn-NO"/>
        </w:rPr>
        <w:t>T</w:t>
      </w:r>
      <w:r w:rsidR="00F639DC" w:rsidRPr="009032BB">
        <w:rPr>
          <w:color w:val="1F497D"/>
          <w:sz w:val="40"/>
          <w:szCs w:val="40"/>
          <w:lang w:eastAsia="nn-NO"/>
        </w:rPr>
        <w:t>re-retters middag/ buffé om kvelden</w:t>
      </w:r>
    </w:p>
    <w:p w:rsidR="001C706C" w:rsidRPr="009032BB" w:rsidRDefault="001C706C" w:rsidP="001C706C">
      <w:pPr>
        <w:numPr>
          <w:ilvl w:val="0"/>
          <w:numId w:val="1"/>
        </w:numPr>
        <w:rPr>
          <w:color w:val="1F497D"/>
          <w:sz w:val="40"/>
          <w:szCs w:val="40"/>
          <w:lang w:eastAsia="nn-NO"/>
        </w:rPr>
      </w:pPr>
      <w:r w:rsidRPr="009032BB">
        <w:rPr>
          <w:color w:val="1F497D"/>
          <w:sz w:val="40"/>
          <w:szCs w:val="40"/>
          <w:lang w:eastAsia="nn-NO"/>
        </w:rPr>
        <w:t>Kveldssamling</w:t>
      </w:r>
    </w:p>
    <w:p w:rsidR="00F639DC" w:rsidRPr="009032BB" w:rsidRDefault="00F639DC" w:rsidP="00F639DC">
      <w:pPr>
        <w:rPr>
          <w:color w:val="1F497D"/>
          <w:sz w:val="40"/>
          <w:szCs w:val="40"/>
          <w:lang w:eastAsia="nn-NO"/>
        </w:rPr>
      </w:pPr>
    </w:p>
    <w:p w:rsidR="00F639DC" w:rsidRPr="009032BB" w:rsidRDefault="008E2098" w:rsidP="00F639DC">
      <w:pPr>
        <w:rPr>
          <w:b/>
          <w:bCs/>
          <w:color w:val="1F497D"/>
          <w:sz w:val="40"/>
          <w:szCs w:val="40"/>
          <w:u w:val="single"/>
          <w:lang w:val="nn-NO" w:eastAsia="nn-NO"/>
        </w:rPr>
      </w:pPr>
      <w:proofErr w:type="spellStart"/>
      <w:r w:rsidRPr="009032BB">
        <w:rPr>
          <w:b/>
          <w:bCs/>
          <w:color w:val="1F497D"/>
          <w:sz w:val="40"/>
          <w:szCs w:val="40"/>
          <w:u w:val="single"/>
          <w:lang w:val="nn-NO" w:eastAsia="nn-NO"/>
        </w:rPr>
        <w:t>Lø</w:t>
      </w:r>
      <w:r w:rsidR="00F639DC" w:rsidRPr="009032BB">
        <w:rPr>
          <w:b/>
          <w:bCs/>
          <w:color w:val="1F497D"/>
          <w:sz w:val="40"/>
          <w:szCs w:val="40"/>
          <w:u w:val="single"/>
          <w:lang w:val="nn-NO" w:eastAsia="nn-NO"/>
        </w:rPr>
        <w:t>rdag</w:t>
      </w:r>
      <w:proofErr w:type="spellEnd"/>
      <w:r w:rsidR="00F639DC" w:rsidRPr="009032BB">
        <w:rPr>
          <w:b/>
          <w:bCs/>
          <w:color w:val="1F497D"/>
          <w:sz w:val="40"/>
          <w:szCs w:val="40"/>
          <w:u w:val="single"/>
          <w:lang w:val="nn-NO" w:eastAsia="nn-NO"/>
        </w:rPr>
        <w:t xml:space="preserve"> 3. september</w:t>
      </w:r>
    </w:p>
    <w:p w:rsidR="002C4490" w:rsidRPr="009032BB" w:rsidRDefault="001C706C" w:rsidP="002C4490">
      <w:pPr>
        <w:numPr>
          <w:ilvl w:val="0"/>
          <w:numId w:val="2"/>
        </w:numPr>
        <w:rPr>
          <w:b/>
          <w:bCs/>
          <w:color w:val="1F497D"/>
          <w:sz w:val="40"/>
          <w:szCs w:val="40"/>
          <w:lang w:val="nn-NO" w:eastAsia="nn-NO"/>
        </w:rPr>
      </w:pPr>
      <w:proofErr w:type="spellStart"/>
      <w:r w:rsidRPr="009032BB">
        <w:rPr>
          <w:color w:val="1F497D"/>
          <w:sz w:val="40"/>
          <w:szCs w:val="40"/>
          <w:lang w:val="nn-NO" w:eastAsia="nn-NO"/>
        </w:rPr>
        <w:t>Fro</w:t>
      </w:r>
      <w:r w:rsidR="00F639DC" w:rsidRPr="009032BB">
        <w:rPr>
          <w:color w:val="1F497D"/>
          <w:sz w:val="40"/>
          <w:szCs w:val="40"/>
          <w:lang w:val="nn-NO" w:eastAsia="nn-NO"/>
        </w:rPr>
        <w:t>kostbuffé</w:t>
      </w:r>
      <w:proofErr w:type="spellEnd"/>
      <w:r w:rsidR="00F639DC" w:rsidRPr="009032BB">
        <w:rPr>
          <w:color w:val="1F497D"/>
          <w:sz w:val="40"/>
          <w:szCs w:val="40"/>
          <w:lang w:val="nn-NO" w:eastAsia="nn-NO"/>
        </w:rPr>
        <w:t xml:space="preserve"> </w:t>
      </w:r>
    </w:p>
    <w:p w:rsidR="002C4490" w:rsidRPr="009032BB" w:rsidRDefault="002C4490" w:rsidP="002C4490">
      <w:pPr>
        <w:numPr>
          <w:ilvl w:val="0"/>
          <w:numId w:val="2"/>
        </w:numPr>
        <w:rPr>
          <w:b/>
          <w:bCs/>
          <w:color w:val="1F497D"/>
          <w:sz w:val="40"/>
          <w:szCs w:val="40"/>
          <w:lang w:val="nn-NO" w:eastAsia="nn-NO"/>
        </w:rPr>
      </w:pPr>
      <w:r w:rsidRPr="009032BB">
        <w:rPr>
          <w:color w:val="1F497D"/>
          <w:sz w:val="40"/>
          <w:szCs w:val="40"/>
          <w:lang w:val="nn-NO" w:eastAsia="nn-NO"/>
        </w:rPr>
        <w:t xml:space="preserve">Aktiviteter på </w:t>
      </w:r>
      <w:proofErr w:type="spellStart"/>
      <w:r w:rsidRPr="009032BB">
        <w:rPr>
          <w:color w:val="1F497D"/>
          <w:sz w:val="40"/>
          <w:szCs w:val="40"/>
          <w:lang w:val="nn-NO" w:eastAsia="nn-NO"/>
        </w:rPr>
        <w:t>stedet</w:t>
      </w:r>
      <w:proofErr w:type="spellEnd"/>
    </w:p>
    <w:p w:rsidR="00F639DC" w:rsidRPr="009032BB" w:rsidRDefault="00F639DC" w:rsidP="00F639DC">
      <w:pPr>
        <w:numPr>
          <w:ilvl w:val="0"/>
          <w:numId w:val="2"/>
        </w:numPr>
        <w:rPr>
          <w:color w:val="1F497D"/>
          <w:sz w:val="40"/>
          <w:szCs w:val="40"/>
          <w:lang w:eastAsia="nn-NO"/>
        </w:rPr>
      </w:pPr>
      <w:r w:rsidRPr="009032BB">
        <w:rPr>
          <w:color w:val="1F497D"/>
          <w:sz w:val="40"/>
          <w:szCs w:val="40"/>
          <w:lang w:eastAsia="nn-NO"/>
        </w:rPr>
        <w:t>Servering av dagens lunsj, (2 retters/buffé)</w:t>
      </w:r>
    </w:p>
    <w:p w:rsidR="00F639DC" w:rsidRPr="009032BB" w:rsidRDefault="002C4490" w:rsidP="00F639DC">
      <w:pPr>
        <w:numPr>
          <w:ilvl w:val="0"/>
          <w:numId w:val="2"/>
        </w:numPr>
        <w:rPr>
          <w:color w:val="1F497D"/>
          <w:sz w:val="40"/>
          <w:szCs w:val="40"/>
          <w:lang w:val="nn-NO" w:eastAsia="nn-NO"/>
        </w:rPr>
      </w:pPr>
      <w:r w:rsidRPr="009032BB">
        <w:rPr>
          <w:color w:val="1F497D"/>
          <w:sz w:val="40"/>
          <w:szCs w:val="40"/>
          <w:lang w:val="nn-NO" w:eastAsia="nn-NO"/>
        </w:rPr>
        <w:t>Tur til Stardalen</w:t>
      </w:r>
    </w:p>
    <w:p w:rsidR="00F639DC" w:rsidRPr="009032BB" w:rsidRDefault="00F639DC" w:rsidP="00F639DC">
      <w:pPr>
        <w:numPr>
          <w:ilvl w:val="0"/>
          <w:numId w:val="2"/>
        </w:numPr>
        <w:rPr>
          <w:color w:val="1F497D"/>
          <w:sz w:val="40"/>
          <w:szCs w:val="40"/>
          <w:lang w:eastAsia="nn-NO"/>
        </w:rPr>
      </w:pPr>
      <w:r w:rsidRPr="009032BB">
        <w:rPr>
          <w:color w:val="1F497D"/>
          <w:sz w:val="40"/>
          <w:szCs w:val="40"/>
          <w:lang w:eastAsia="nn-NO"/>
        </w:rPr>
        <w:t>Servering av tre-retters middag/ buffé om kvelden</w:t>
      </w:r>
    </w:p>
    <w:p w:rsidR="001C706C" w:rsidRPr="009032BB" w:rsidRDefault="001C706C" w:rsidP="001C706C">
      <w:pPr>
        <w:numPr>
          <w:ilvl w:val="0"/>
          <w:numId w:val="2"/>
        </w:numPr>
        <w:rPr>
          <w:color w:val="1F497D"/>
          <w:sz w:val="40"/>
          <w:szCs w:val="40"/>
          <w:lang w:eastAsia="nn-NO"/>
        </w:rPr>
      </w:pPr>
      <w:r w:rsidRPr="009032BB">
        <w:rPr>
          <w:color w:val="1F497D"/>
          <w:sz w:val="40"/>
          <w:szCs w:val="40"/>
          <w:lang w:eastAsia="nn-NO"/>
        </w:rPr>
        <w:t>Hyggekveld</w:t>
      </w:r>
    </w:p>
    <w:p w:rsidR="00F639DC" w:rsidRPr="009032BB" w:rsidRDefault="00F639DC" w:rsidP="00F639DC">
      <w:pPr>
        <w:rPr>
          <w:color w:val="1F497D"/>
          <w:sz w:val="40"/>
          <w:szCs w:val="40"/>
          <w:lang w:eastAsia="nn-NO"/>
        </w:rPr>
      </w:pPr>
    </w:p>
    <w:p w:rsidR="00F639DC" w:rsidRPr="009032BB" w:rsidRDefault="00F639DC" w:rsidP="00F639DC">
      <w:pPr>
        <w:rPr>
          <w:b/>
          <w:bCs/>
          <w:color w:val="1F497D"/>
          <w:sz w:val="40"/>
          <w:szCs w:val="40"/>
          <w:u w:val="single"/>
          <w:lang w:val="nn-NO" w:eastAsia="nn-NO"/>
        </w:rPr>
      </w:pPr>
      <w:r w:rsidRPr="009032BB">
        <w:rPr>
          <w:b/>
          <w:bCs/>
          <w:color w:val="1F497D"/>
          <w:sz w:val="40"/>
          <w:szCs w:val="40"/>
          <w:u w:val="single"/>
          <w:lang w:val="nn-NO" w:eastAsia="nn-NO"/>
        </w:rPr>
        <w:t>Søndag 4. september</w:t>
      </w:r>
    </w:p>
    <w:p w:rsidR="002C4490" w:rsidRPr="009032BB" w:rsidRDefault="001C706C" w:rsidP="00F639DC">
      <w:pPr>
        <w:numPr>
          <w:ilvl w:val="0"/>
          <w:numId w:val="2"/>
        </w:numPr>
        <w:rPr>
          <w:color w:val="1F497D"/>
          <w:sz w:val="40"/>
          <w:szCs w:val="40"/>
          <w:lang w:val="nn-NO" w:eastAsia="nn-NO"/>
        </w:rPr>
      </w:pPr>
      <w:proofErr w:type="spellStart"/>
      <w:r w:rsidRPr="009032BB">
        <w:rPr>
          <w:color w:val="1F497D"/>
          <w:sz w:val="40"/>
          <w:szCs w:val="40"/>
          <w:lang w:val="nn-NO" w:eastAsia="nn-NO"/>
        </w:rPr>
        <w:t>Fro</w:t>
      </w:r>
      <w:r w:rsidR="002C4490" w:rsidRPr="009032BB">
        <w:rPr>
          <w:color w:val="1F497D"/>
          <w:sz w:val="40"/>
          <w:szCs w:val="40"/>
          <w:lang w:val="nn-NO" w:eastAsia="nn-NO"/>
        </w:rPr>
        <w:t>kostbuffé</w:t>
      </w:r>
      <w:proofErr w:type="spellEnd"/>
      <w:r w:rsidR="002C4490" w:rsidRPr="009032BB">
        <w:rPr>
          <w:color w:val="1F497D"/>
          <w:sz w:val="40"/>
          <w:szCs w:val="40"/>
          <w:lang w:val="nn-NO" w:eastAsia="nn-NO"/>
        </w:rPr>
        <w:t xml:space="preserve"> </w:t>
      </w:r>
    </w:p>
    <w:p w:rsidR="00F639DC" w:rsidRPr="009032BB" w:rsidRDefault="002C4490" w:rsidP="00F639DC">
      <w:pPr>
        <w:numPr>
          <w:ilvl w:val="0"/>
          <w:numId w:val="2"/>
        </w:numPr>
        <w:rPr>
          <w:color w:val="1F497D"/>
          <w:sz w:val="40"/>
          <w:szCs w:val="40"/>
          <w:lang w:val="nn-NO" w:eastAsia="nn-NO"/>
        </w:rPr>
      </w:pPr>
      <w:proofErr w:type="spellStart"/>
      <w:r w:rsidRPr="009032BB">
        <w:rPr>
          <w:color w:val="1F497D"/>
          <w:sz w:val="40"/>
          <w:szCs w:val="40"/>
          <w:lang w:val="nn-NO" w:eastAsia="nn-NO"/>
        </w:rPr>
        <w:t>Gudstjeneste</w:t>
      </w:r>
      <w:proofErr w:type="spellEnd"/>
    </w:p>
    <w:p w:rsidR="00F639DC" w:rsidRPr="009032BB" w:rsidRDefault="00F639DC" w:rsidP="00F639DC">
      <w:pPr>
        <w:numPr>
          <w:ilvl w:val="0"/>
          <w:numId w:val="2"/>
        </w:numPr>
        <w:rPr>
          <w:color w:val="1F497D"/>
          <w:sz w:val="40"/>
          <w:szCs w:val="40"/>
          <w:lang w:eastAsia="nn-NO"/>
        </w:rPr>
      </w:pPr>
      <w:r w:rsidRPr="009032BB">
        <w:rPr>
          <w:color w:val="1F497D"/>
          <w:sz w:val="40"/>
          <w:szCs w:val="40"/>
          <w:lang w:eastAsia="nn-NO"/>
        </w:rPr>
        <w:t>Servering av dagens lunsj, (2 retters/buffé)</w:t>
      </w:r>
    </w:p>
    <w:p w:rsidR="00F639DC" w:rsidRPr="009032BB" w:rsidRDefault="009032BB" w:rsidP="00F639DC">
      <w:pPr>
        <w:numPr>
          <w:ilvl w:val="0"/>
          <w:numId w:val="2"/>
        </w:numPr>
        <w:rPr>
          <w:color w:val="1F497D"/>
          <w:sz w:val="40"/>
          <w:szCs w:val="40"/>
          <w:lang w:val="nn-NO" w:eastAsia="nn-NO"/>
        </w:rPr>
      </w:pPr>
      <w:proofErr w:type="spellStart"/>
      <w:r>
        <w:rPr>
          <w:color w:val="1F497D"/>
          <w:sz w:val="40"/>
          <w:szCs w:val="40"/>
          <w:lang w:val="nn-NO" w:eastAsia="nn-NO"/>
        </w:rPr>
        <w:t>Kaffe</w:t>
      </w:r>
      <w:proofErr w:type="spellEnd"/>
      <w:r w:rsidR="00F639DC" w:rsidRPr="009032BB">
        <w:rPr>
          <w:color w:val="1F497D"/>
          <w:sz w:val="40"/>
          <w:szCs w:val="40"/>
          <w:lang w:val="nn-NO" w:eastAsia="nn-NO"/>
        </w:rPr>
        <w:t xml:space="preserve">/te </w:t>
      </w:r>
      <w:r>
        <w:rPr>
          <w:color w:val="1F497D"/>
          <w:sz w:val="40"/>
          <w:szCs w:val="40"/>
          <w:lang w:val="nn-NO" w:eastAsia="nn-NO"/>
        </w:rPr>
        <w:t xml:space="preserve">er inkludert og tilgjengeleg </w:t>
      </w:r>
      <w:proofErr w:type="spellStart"/>
      <w:r>
        <w:rPr>
          <w:color w:val="1F497D"/>
          <w:sz w:val="40"/>
          <w:szCs w:val="40"/>
          <w:lang w:val="nn-NO" w:eastAsia="nn-NO"/>
        </w:rPr>
        <w:t>ute</w:t>
      </w:r>
      <w:r w:rsidR="00F639DC" w:rsidRPr="009032BB">
        <w:rPr>
          <w:color w:val="1F497D"/>
          <w:sz w:val="40"/>
          <w:szCs w:val="40"/>
          <w:lang w:val="nn-NO" w:eastAsia="nn-NO"/>
        </w:rPr>
        <w:t>nfor</w:t>
      </w:r>
      <w:proofErr w:type="spellEnd"/>
      <w:r w:rsidR="00F639DC" w:rsidRPr="009032BB">
        <w:rPr>
          <w:color w:val="1F497D"/>
          <w:sz w:val="40"/>
          <w:szCs w:val="40"/>
          <w:lang w:val="nn-NO" w:eastAsia="nn-NO"/>
        </w:rPr>
        <w:t xml:space="preserve"> møterommet</w:t>
      </w:r>
    </w:p>
    <w:p w:rsidR="00F639DC" w:rsidRDefault="00F639DC" w:rsidP="00F639DC">
      <w:pPr>
        <w:numPr>
          <w:ilvl w:val="0"/>
          <w:numId w:val="2"/>
        </w:numPr>
        <w:rPr>
          <w:color w:val="1F497D"/>
          <w:sz w:val="40"/>
          <w:szCs w:val="40"/>
          <w:lang w:val="nn-NO" w:eastAsia="nn-NO"/>
        </w:rPr>
      </w:pPr>
      <w:r w:rsidRPr="009032BB">
        <w:rPr>
          <w:color w:val="1F497D"/>
          <w:sz w:val="40"/>
          <w:szCs w:val="40"/>
          <w:lang w:val="nn-NO" w:eastAsia="nn-NO"/>
        </w:rPr>
        <w:t>Avreise</w:t>
      </w:r>
    </w:p>
    <w:p w:rsidR="009032BB" w:rsidRPr="009032BB" w:rsidRDefault="009032BB" w:rsidP="009032BB">
      <w:pPr>
        <w:ind w:left="360"/>
        <w:rPr>
          <w:color w:val="1F497D"/>
          <w:sz w:val="40"/>
          <w:szCs w:val="40"/>
          <w:lang w:val="nn-NO" w:eastAsia="nn-NO"/>
        </w:rPr>
      </w:pPr>
    </w:p>
    <w:p w:rsidR="00F45604" w:rsidRPr="009032BB" w:rsidRDefault="00F45604">
      <w:pPr>
        <w:rPr>
          <w:color w:val="1F497D"/>
          <w:sz w:val="40"/>
          <w:szCs w:val="40"/>
          <w:lang w:val="nn-NO" w:eastAsia="nn-NO"/>
        </w:rPr>
      </w:pPr>
    </w:p>
    <w:p w:rsidR="009032BB" w:rsidRDefault="009032BB" w:rsidP="009032BB">
      <w:pPr>
        <w:jc w:val="center"/>
        <w:rPr>
          <w:color w:val="1F497D"/>
          <w:sz w:val="40"/>
          <w:szCs w:val="40"/>
          <w:lang w:val="nn-NO" w:eastAsia="nn-NO"/>
        </w:rPr>
      </w:pPr>
      <w:r>
        <w:rPr>
          <w:noProof/>
          <w:lang w:eastAsia="nb-NO"/>
        </w:rPr>
        <w:drawing>
          <wp:inline distT="0" distB="0" distL="0" distR="0">
            <wp:extent cx="2104572" cy="1408182"/>
            <wp:effectExtent l="0" t="0" r="0" b="1905"/>
            <wp:docPr id="2" name="Bilde 2" descr="C:\Users\Dove.Lars\AppData\Local\Microsoft\Windows\Temporary Internet Files\Content.Word\illustrasjon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ve.Lars\AppData\Local\Microsoft\Windows\Temporary Internet Files\Content.Word\illustrasjon (10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969" cy="14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04" w:rsidRPr="009032BB" w:rsidRDefault="00F45604">
      <w:pPr>
        <w:rPr>
          <w:color w:val="1F497D"/>
          <w:sz w:val="40"/>
          <w:szCs w:val="40"/>
          <w:lang w:val="nn-NO" w:eastAsia="nn-NO"/>
        </w:rPr>
      </w:pPr>
    </w:p>
    <w:p w:rsidR="00DE4AFF" w:rsidRPr="009032BB" w:rsidRDefault="00DE4AFF">
      <w:pPr>
        <w:rPr>
          <w:color w:val="FF0000"/>
          <w:sz w:val="40"/>
          <w:szCs w:val="40"/>
        </w:rPr>
      </w:pPr>
    </w:p>
    <w:p w:rsidR="001C706C" w:rsidRPr="009032BB" w:rsidRDefault="002C4490">
      <w:pPr>
        <w:rPr>
          <w:rStyle w:val="Hyperkobling"/>
          <w:rFonts w:asciiTheme="minorHAnsi" w:hAnsiTheme="minorHAnsi" w:cstheme="minorHAnsi"/>
          <w:b/>
          <w:sz w:val="40"/>
          <w:szCs w:val="40"/>
        </w:rPr>
      </w:pPr>
      <w:r w:rsidRPr="009032BB">
        <w:rPr>
          <w:b/>
          <w:color w:val="FF0000"/>
          <w:sz w:val="40"/>
          <w:szCs w:val="40"/>
        </w:rPr>
        <w:lastRenderedPageBreak/>
        <w:t>Påmelding</w:t>
      </w:r>
      <w:r w:rsidRPr="009032BB">
        <w:rPr>
          <w:color w:val="FF0000"/>
          <w:sz w:val="40"/>
          <w:szCs w:val="40"/>
        </w:rPr>
        <w:t xml:space="preserve"> til døves menighet innen </w:t>
      </w:r>
      <w:r w:rsidRPr="00312B8E">
        <w:rPr>
          <w:b/>
          <w:color w:val="FF0000"/>
          <w:sz w:val="40"/>
          <w:szCs w:val="40"/>
          <w:u w:val="single"/>
        </w:rPr>
        <w:t>2</w:t>
      </w:r>
      <w:r w:rsidR="00312B8E" w:rsidRPr="00312B8E">
        <w:rPr>
          <w:b/>
          <w:color w:val="FF0000"/>
          <w:sz w:val="40"/>
          <w:szCs w:val="40"/>
          <w:u w:val="single"/>
        </w:rPr>
        <w:t>0</w:t>
      </w:r>
      <w:r w:rsidRPr="00312B8E">
        <w:rPr>
          <w:b/>
          <w:color w:val="FF0000"/>
          <w:sz w:val="40"/>
          <w:szCs w:val="40"/>
          <w:u w:val="single"/>
        </w:rPr>
        <w:t>. ju</w:t>
      </w:r>
      <w:r w:rsidR="00312B8E" w:rsidRPr="00312B8E">
        <w:rPr>
          <w:b/>
          <w:color w:val="FF0000"/>
          <w:sz w:val="40"/>
          <w:szCs w:val="40"/>
          <w:u w:val="single"/>
        </w:rPr>
        <w:t>l</w:t>
      </w:r>
      <w:r w:rsidRPr="00312B8E">
        <w:rPr>
          <w:b/>
          <w:color w:val="FF0000"/>
          <w:sz w:val="40"/>
          <w:szCs w:val="40"/>
          <w:u w:val="single"/>
        </w:rPr>
        <w:t>i</w:t>
      </w:r>
      <w:r w:rsidR="00312B8E">
        <w:rPr>
          <w:b/>
          <w:color w:val="FF0000"/>
          <w:sz w:val="40"/>
          <w:szCs w:val="40"/>
          <w:u w:val="single"/>
        </w:rPr>
        <w:t xml:space="preserve"> (NB! Utvidet frist)</w:t>
      </w:r>
      <w:r w:rsidRPr="009032BB">
        <w:rPr>
          <w:color w:val="FF0000"/>
          <w:sz w:val="40"/>
          <w:szCs w:val="40"/>
        </w:rPr>
        <w:t>.</w:t>
      </w:r>
      <w:r w:rsidR="008E2098" w:rsidRPr="009032BB">
        <w:rPr>
          <w:color w:val="FF0000"/>
          <w:sz w:val="40"/>
          <w:szCs w:val="40"/>
        </w:rPr>
        <w:t xml:space="preserve"> Send eller lever slippen under på menighetskontoret. Eller send e-post til </w:t>
      </w:r>
      <w:hyperlink r:id="rId7" w:history="1">
        <w:r w:rsidR="00DE4AFF" w:rsidRPr="009032BB">
          <w:rPr>
            <w:rStyle w:val="Hyperkobling"/>
            <w:rFonts w:asciiTheme="minorHAnsi" w:hAnsiTheme="minorHAnsi" w:cstheme="minorHAnsi"/>
            <w:b/>
            <w:sz w:val="40"/>
            <w:szCs w:val="40"/>
          </w:rPr>
          <w:t>doves.menighet.bergen@dovekirken.no</w:t>
        </w:r>
      </w:hyperlink>
    </w:p>
    <w:p w:rsidR="00DE4AFF" w:rsidRPr="009032BB" w:rsidRDefault="008E2098">
      <w:pPr>
        <w:rPr>
          <w:rStyle w:val="Hyperkobling"/>
          <w:rFonts w:asciiTheme="minorHAnsi" w:hAnsiTheme="minorHAnsi" w:cstheme="minorHAnsi"/>
          <w:b/>
          <w:sz w:val="40"/>
          <w:szCs w:val="40"/>
        </w:rPr>
      </w:pPr>
      <w:r w:rsidRPr="009032BB">
        <w:rPr>
          <w:color w:val="FF0000"/>
          <w:sz w:val="40"/>
          <w:szCs w:val="40"/>
        </w:rPr>
        <w:t xml:space="preserve">Eller send </w:t>
      </w:r>
      <w:proofErr w:type="spellStart"/>
      <w:r w:rsidRPr="009032BB">
        <w:rPr>
          <w:color w:val="FF0000"/>
          <w:sz w:val="40"/>
          <w:szCs w:val="40"/>
        </w:rPr>
        <w:t>sms</w:t>
      </w:r>
      <w:proofErr w:type="spellEnd"/>
      <w:r w:rsidRPr="009032BB">
        <w:rPr>
          <w:color w:val="FF0000"/>
          <w:sz w:val="40"/>
          <w:szCs w:val="40"/>
        </w:rPr>
        <w:t xml:space="preserve"> til: </w:t>
      </w:r>
      <w:r w:rsidRPr="009032BB">
        <w:rPr>
          <w:rStyle w:val="Hyperkobling"/>
          <w:rFonts w:asciiTheme="minorHAnsi" w:hAnsiTheme="minorHAnsi" w:cstheme="minorHAnsi"/>
          <w:b/>
          <w:sz w:val="40"/>
          <w:szCs w:val="40"/>
          <w:u w:val="none"/>
        </w:rPr>
        <w:t>455 02 793</w:t>
      </w:r>
      <w:r w:rsidR="00DE4AFF" w:rsidRPr="009032BB">
        <w:rPr>
          <w:rStyle w:val="Hyperkobling"/>
          <w:rFonts w:asciiTheme="minorHAnsi" w:hAnsiTheme="minorHAnsi" w:cstheme="minorHAnsi"/>
          <w:b/>
          <w:sz w:val="40"/>
          <w:szCs w:val="40"/>
          <w:u w:val="none"/>
        </w:rPr>
        <w:t xml:space="preserve"> </w:t>
      </w:r>
    </w:p>
    <w:p w:rsidR="00DE4AFF" w:rsidRDefault="00DE4AFF">
      <w:pPr>
        <w:rPr>
          <w:rStyle w:val="Hyperkobling"/>
          <w:rFonts w:asciiTheme="minorHAnsi" w:hAnsiTheme="minorHAnsi" w:cstheme="minorHAnsi"/>
          <w:b/>
          <w:color w:val="auto"/>
          <w:sz w:val="28"/>
          <w:szCs w:val="28"/>
        </w:rPr>
      </w:pPr>
    </w:p>
    <w:p w:rsidR="00F45604" w:rsidRDefault="00F45604">
      <w:pPr>
        <w:rPr>
          <w:rStyle w:val="Hyperkobling"/>
          <w:rFonts w:asciiTheme="minorHAnsi" w:hAnsiTheme="minorHAnsi" w:cstheme="minorHAnsi"/>
          <w:b/>
          <w:color w:val="auto"/>
          <w:sz w:val="28"/>
          <w:szCs w:val="28"/>
        </w:rPr>
      </w:pPr>
    </w:p>
    <w:p w:rsidR="00F45604" w:rsidRDefault="00F45604">
      <w:pPr>
        <w:rPr>
          <w:rStyle w:val="Hyperkobling"/>
          <w:rFonts w:asciiTheme="minorHAnsi" w:hAnsiTheme="minorHAnsi" w:cstheme="minorHAnsi"/>
          <w:b/>
          <w:color w:val="auto"/>
          <w:sz w:val="28"/>
          <w:szCs w:val="28"/>
        </w:rPr>
      </w:pPr>
      <w:r>
        <w:rPr>
          <w:rStyle w:val="Hyperkobling"/>
          <w:rFonts w:asciiTheme="minorHAnsi" w:hAnsiTheme="minorHAnsi" w:cstheme="minorHAnsi"/>
          <w:b/>
          <w:color w:val="auto"/>
          <w:sz w:val="28"/>
          <w:szCs w:val="28"/>
        </w:rPr>
        <w:t>…………………………………………………………………………………………………………………………………..</w:t>
      </w:r>
    </w:p>
    <w:p w:rsidR="00F45604" w:rsidRPr="00DE4AFF" w:rsidRDefault="00F45604">
      <w:pPr>
        <w:rPr>
          <w:rStyle w:val="Hyperkobling"/>
          <w:rFonts w:asciiTheme="minorHAnsi" w:hAnsiTheme="minorHAnsi" w:cstheme="minorHAnsi"/>
          <w:b/>
          <w:color w:val="auto"/>
          <w:sz w:val="28"/>
          <w:szCs w:val="28"/>
        </w:rPr>
      </w:pPr>
    </w:p>
    <w:p w:rsidR="00DE4AFF" w:rsidRPr="009032BB" w:rsidRDefault="009032BB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  <w: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>N</w:t>
      </w:r>
      <w:r w:rsidR="00DE4AFF"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 xml:space="preserve">avn </w:t>
      </w:r>
    </w:p>
    <w:p w:rsidR="00DE4AFF" w:rsidRPr="009032BB" w:rsidRDefault="00DE4AFF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</w:p>
    <w:p w:rsidR="00DE4AFF" w:rsidRPr="009032BB" w:rsidRDefault="009032BB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  <w: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>A</w:t>
      </w:r>
      <w:r w:rsidR="00DE4AFF"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>dresse</w:t>
      </w:r>
      <w:r w:rsidR="00F45604"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 xml:space="preserve"> / telefonnummer</w:t>
      </w:r>
      <w:bookmarkStart w:id="0" w:name="_GoBack"/>
      <w:bookmarkEnd w:id="0"/>
    </w:p>
    <w:p w:rsidR="00DE4AFF" w:rsidRPr="009032BB" w:rsidRDefault="00DE4AFF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</w:p>
    <w:p w:rsidR="00DE4AFF" w:rsidRPr="009032BB" w:rsidRDefault="009032BB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  <w: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>J</w:t>
      </w:r>
      <w:r w:rsidR="00DE4AFF"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>eg ønsker overnatting i enkeltrom</w:t>
      </w:r>
      <w:r w:rsidR="001E3F1D"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ab/>
      </w:r>
      <w:r w:rsidR="001E3F1D"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ab/>
        <w:t>□</w:t>
      </w:r>
    </w:p>
    <w:p w:rsidR="00DE4AFF" w:rsidRPr="009032BB" w:rsidRDefault="00DE4AFF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</w:p>
    <w:p w:rsidR="00DE4AFF" w:rsidRPr="009032BB" w:rsidRDefault="00DE4AFF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  <w:r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ab/>
      </w:r>
      <w:r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ab/>
        <w:t>overnatting i dobbeltrom</w:t>
      </w:r>
      <w:r w:rsidR="001E3F1D"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ab/>
      </w:r>
      <w:r w:rsid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ab/>
      </w:r>
      <w:r w:rsidR="001E3F1D"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>□</w:t>
      </w:r>
    </w:p>
    <w:p w:rsidR="00DE4AFF" w:rsidRPr="009032BB" w:rsidRDefault="00DE4AFF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</w:p>
    <w:p w:rsidR="00DE4AFF" w:rsidRPr="009032BB" w:rsidRDefault="00DE4AFF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  <w:r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ab/>
      </w:r>
      <w:r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ab/>
        <w:t>jeg ønsker å dele rom med</w:t>
      </w:r>
    </w:p>
    <w:p w:rsidR="00DE4AFF" w:rsidRPr="009032BB" w:rsidRDefault="00DE4AFF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</w:p>
    <w:p w:rsidR="00DE4AFF" w:rsidRPr="009032BB" w:rsidRDefault="00DE4AFF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</w:p>
    <w:p w:rsidR="00DE4AFF" w:rsidRPr="009032BB" w:rsidRDefault="00DE4AFF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9032BB" w:rsidRPr="009032BB" w:rsidTr="00DE4AFF">
        <w:tc>
          <w:tcPr>
            <w:tcW w:w="10606" w:type="dxa"/>
          </w:tcPr>
          <w:p w:rsidR="009032BB" w:rsidRPr="009032BB" w:rsidRDefault="009032BB" w:rsidP="009032BB">
            <w:pPr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  <w:r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  <w:t>O</w:t>
            </w:r>
            <w:r w:rsidRPr="009032BB"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  <w:t>ppgi matallergier og andre særlige behov</w:t>
            </w:r>
          </w:p>
          <w:p w:rsidR="009032BB" w:rsidRDefault="009032BB">
            <w:pPr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</w:p>
          <w:p w:rsidR="009032BB" w:rsidRDefault="009032BB">
            <w:pPr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</w:p>
          <w:p w:rsidR="009032BB" w:rsidRDefault="009032BB">
            <w:pPr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</w:p>
          <w:p w:rsidR="009032BB" w:rsidRPr="009032BB" w:rsidRDefault="009032BB">
            <w:pPr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</w:p>
        </w:tc>
      </w:tr>
      <w:tr w:rsidR="00DE4AFF" w:rsidRPr="009032BB" w:rsidTr="00DE4AFF">
        <w:tc>
          <w:tcPr>
            <w:tcW w:w="10606" w:type="dxa"/>
          </w:tcPr>
          <w:p w:rsidR="00DE4AFF" w:rsidRPr="009032BB" w:rsidRDefault="009032BB">
            <w:pPr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  <w:r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  <w:t xml:space="preserve">Oppgi navn og </w:t>
            </w:r>
            <w:proofErr w:type="spellStart"/>
            <w:r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  <w:t>sms</w:t>
            </w:r>
            <w:proofErr w:type="spellEnd"/>
            <w:r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  <w:t xml:space="preserve"> på kontaktperson hjemme</w:t>
            </w:r>
          </w:p>
          <w:p w:rsidR="00DE4AFF" w:rsidRPr="009032BB" w:rsidRDefault="00DE4AFF">
            <w:pPr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</w:p>
          <w:p w:rsidR="00DE4AFF" w:rsidRPr="009032BB" w:rsidRDefault="00DE4AFF">
            <w:pPr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</w:p>
          <w:p w:rsidR="00DE4AFF" w:rsidRPr="009032BB" w:rsidRDefault="00DE4AFF">
            <w:pPr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</w:p>
          <w:p w:rsidR="00DE4AFF" w:rsidRPr="009032BB" w:rsidRDefault="00DE4AFF">
            <w:pPr>
              <w:rPr>
                <w:rStyle w:val="Hyperkobling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</w:p>
        </w:tc>
      </w:tr>
    </w:tbl>
    <w:p w:rsidR="00DE4AFF" w:rsidRPr="009032BB" w:rsidRDefault="00DE4AFF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</w:p>
    <w:p w:rsidR="00DE4AFF" w:rsidRPr="009032BB" w:rsidRDefault="00DE4AFF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  <w:r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>Barn som overnatter i fore</w:t>
      </w:r>
      <w:r w:rsidR="001E3F1D"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>l</w:t>
      </w:r>
      <w:r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>drenes rom</w:t>
      </w:r>
      <w:r w:rsidR="00F45604"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>:</w:t>
      </w:r>
    </w:p>
    <w:p w:rsidR="00DE4AFF" w:rsidRPr="009032BB" w:rsidRDefault="00DE4AFF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</w:p>
    <w:p w:rsidR="00DE4AFF" w:rsidRDefault="00F45604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  <w:r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 xml:space="preserve">Antall </w:t>
      </w:r>
      <w:r w:rsidR="00DE4AFF"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>……………….………. alder …………………….…</w:t>
      </w:r>
      <w:r w:rsidRPr="009032BB"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t>………………………………….</w:t>
      </w:r>
    </w:p>
    <w:p w:rsidR="009032BB" w:rsidRDefault="009032BB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</w:p>
    <w:p w:rsidR="009032BB" w:rsidRDefault="009032BB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</w:p>
    <w:p w:rsidR="009032BB" w:rsidRDefault="009032BB">
      <w:pP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</w:pPr>
      <w:r>
        <w:rPr>
          <w:rStyle w:val="Hyperkobling"/>
          <w:rFonts w:asciiTheme="minorHAnsi" w:hAnsiTheme="minorHAnsi" w:cstheme="minorHAnsi"/>
          <w:color w:val="auto"/>
          <w:sz w:val="32"/>
          <w:szCs w:val="32"/>
          <w:u w:val="none"/>
        </w:rPr>
        <w:br w:type="page"/>
      </w:r>
    </w:p>
    <w:p w:rsidR="009032BB" w:rsidRPr="009032BB" w:rsidRDefault="009032BB">
      <w:pPr>
        <w:rPr>
          <w:rFonts w:asciiTheme="minorHAnsi" w:hAnsiTheme="minorHAnsi" w:cstheme="minorHAnsi"/>
          <w:sz w:val="32"/>
          <w:szCs w:val="32"/>
        </w:rPr>
      </w:pPr>
      <w:r>
        <w:rPr>
          <w:noProof/>
          <w:lang w:eastAsia="nb-NO"/>
        </w:rPr>
        <w:lastRenderedPageBreak/>
        <w:drawing>
          <wp:inline distT="0" distB="0" distL="0" distR="0">
            <wp:extent cx="6645910" cy="4987424"/>
            <wp:effectExtent l="0" t="0" r="2540" b="3810"/>
            <wp:docPr id="3" name="Bilde 3" descr="C:\Users\Dove.Lars\AppData\Local\Microsoft\Windows\Temporary Internet Files\Content.Word\illustrasjon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ve.Lars\AppData\Local\Microsoft\Windows\Temporary Internet Files\Content.Word\illustrasjon (5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2BB" w:rsidRPr="009032BB" w:rsidSect="002C44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3E7E12"/>
    <w:multiLevelType w:val="hybridMultilevel"/>
    <w:tmpl w:val="B2ECA026"/>
    <w:lvl w:ilvl="0" w:tplc="08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7D230B"/>
    <w:multiLevelType w:val="hybridMultilevel"/>
    <w:tmpl w:val="0B96D5AC"/>
    <w:lvl w:ilvl="0" w:tplc="08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8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81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81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9DC"/>
    <w:rsid w:val="0012097A"/>
    <w:rsid w:val="001C706C"/>
    <w:rsid w:val="001E3F1D"/>
    <w:rsid w:val="002C4490"/>
    <w:rsid w:val="00312B8E"/>
    <w:rsid w:val="00441B83"/>
    <w:rsid w:val="00721078"/>
    <w:rsid w:val="008E2098"/>
    <w:rsid w:val="009032BB"/>
    <w:rsid w:val="00976B0C"/>
    <w:rsid w:val="00DE4AFF"/>
    <w:rsid w:val="00F45604"/>
    <w:rsid w:val="00F639DC"/>
    <w:rsid w:val="00F7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00D131"/>
  <w15:docId w15:val="{AA10870C-2503-4EAD-ADF0-B0C880883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9DC"/>
    <w:rPr>
      <w:rFonts w:ascii="Calibri" w:eastAsiaTheme="minorHAnsi" w:hAnsi="Calibri" w:cs="Calibri"/>
      <w:sz w:val="22"/>
      <w:szCs w:val="22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rsid w:val="00DE4AFF"/>
    <w:rPr>
      <w:color w:val="0000FF" w:themeColor="hyperlink"/>
      <w:u w:val="single"/>
    </w:rPr>
  </w:style>
  <w:style w:type="table" w:styleId="Tabellrutenett">
    <w:name w:val="Table Grid"/>
    <w:basedOn w:val="Vanligtabell"/>
    <w:rsid w:val="00DE4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rsid w:val="008E2098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8E2098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6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doves.menighet.bergen@dovekirken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31A4E2F3</Template>
  <TotalTime>273</TotalTime>
  <Pages>4</Pages>
  <Words>280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cp:lastPrinted>2016-05-10T11:48:00Z</cp:lastPrinted>
  <dcterms:created xsi:type="dcterms:W3CDTF">2016-04-23T08:57:00Z</dcterms:created>
  <dcterms:modified xsi:type="dcterms:W3CDTF">2016-06-27T11:12:00Z</dcterms:modified>
</cp:coreProperties>
</file>